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644" w:rsidRDefault="00BE5644" w:rsidP="00B954B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B954B3">
        <w:rPr>
          <w:rFonts w:ascii="Times New Roman" w:hAnsi="Times New Roman"/>
          <w:b/>
          <w:sz w:val="28"/>
          <w:szCs w:val="28"/>
        </w:rPr>
        <w:t>План работы профсоюзной организации МАДОУ «Детский сад</w:t>
      </w:r>
      <w:r>
        <w:rPr>
          <w:rFonts w:ascii="Times New Roman" w:hAnsi="Times New Roman"/>
          <w:b/>
          <w:sz w:val="28"/>
          <w:szCs w:val="28"/>
        </w:rPr>
        <w:t xml:space="preserve"> №377 комбинированного вида» </w:t>
      </w:r>
      <w:r w:rsidRPr="00B954B3">
        <w:rPr>
          <w:rFonts w:ascii="Times New Roman" w:hAnsi="Times New Roman"/>
          <w:b/>
          <w:sz w:val="28"/>
          <w:szCs w:val="28"/>
        </w:rPr>
        <w:t xml:space="preserve"> Советского района г.Казани </w:t>
      </w:r>
    </w:p>
    <w:p w:rsidR="00BE5644" w:rsidRDefault="00BE5644" w:rsidP="00B954B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B954B3">
        <w:rPr>
          <w:rFonts w:ascii="Times New Roman" w:hAnsi="Times New Roman"/>
          <w:b/>
          <w:sz w:val="28"/>
          <w:szCs w:val="28"/>
        </w:rPr>
        <w:t>на профсоюзную неделю</w:t>
      </w:r>
    </w:p>
    <w:p w:rsidR="00BE5644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</w:p>
    <w:p w:rsidR="00BE5644" w:rsidRPr="002A20D2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21</w:t>
      </w:r>
      <w:r w:rsidRPr="002A20D2">
        <w:rPr>
          <w:rFonts w:ascii="Times New Roman" w:hAnsi="Times New Roman"/>
          <w:b/>
          <w:sz w:val="28"/>
          <w:szCs w:val="28"/>
        </w:rPr>
        <w:t xml:space="preserve"> сентября</w:t>
      </w:r>
    </w:p>
    <w:p w:rsidR="00BE5644" w:rsidRPr="002A20D2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«Сильная первичка - сильный профсоюз!»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B954B3">
        <w:rPr>
          <w:rFonts w:ascii="Times New Roman" w:hAnsi="Times New Roman"/>
          <w:sz w:val="28"/>
          <w:szCs w:val="28"/>
        </w:rPr>
        <w:t>Прием заявлений вступивший в профсоюзная организацию:</w:t>
      </w:r>
    </w:p>
    <w:p w:rsidR="00BE5644" w:rsidRPr="003741F0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Аглямова Г.Р.,Злобина У.И.,Смирнова Е.Е.Хакимова А.Р.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Поздравление в музыкальном зале. вручение новых электронных профсоюзных билетов</w:t>
      </w:r>
    </w:p>
    <w:p w:rsidR="00BE5644" w:rsidRPr="002A20D2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22</w:t>
      </w:r>
      <w:r w:rsidRPr="002A20D2">
        <w:rPr>
          <w:rFonts w:ascii="Times New Roman" w:hAnsi="Times New Roman"/>
          <w:b/>
          <w:sz w:val="28"/>
          <w:szCs w:val="28"/>
        </w:rPr>
        <w:t xml:space="preserve"> сентября</w:t>
      </w:r>
    </w:p>
    <w:p w:rsidR="00BE5644" w:rsidRPr="002A20D2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«Загрузить по полной»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B954B3">
        <w:rPr>
          <w:rFonts w:ascii="Times New Roman" w:hAnsi="Times New Roman"/>
          <w:sz w:val="28"/>
          <w:szCs w:val="28"/>
        </w:rPr>
        <w:t>День профсоюзной информации</w:t>
      </w:r>
      <w:r>
        <w:rPr>
          <w:rFonts w:ascii="Times New Roman" w:hAnsi="Times New Roman"/>
          <w:sz w:val="28"/>
          <w:szCs w:val="28"/>
        </w:rPr>
        <w:t xml:space="preserve"> . Ознакомление с газетой «Профсоюзная жизнь» ,с материалами сайта Рескома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24</w:t>
      </w:r>
      <w:r w:rsidRPr="002A20D2">
        <w:rPr>
          <w:rFonts w:ascii="Times New Roman" w:hAnsi="Times New Roman"/>
          <w:b/>
          <w:sz w:val="28"/>
          <w:szCs w:val="28"/>
        </w:rPr>
        <w:t xml:space="preserve"> сентября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9A1B6D">
        <w:rPr>
          <w:rFonts w:ascii="Times New Roman" w:hAnsi="Times New Roman"/>
          <w:sz w:val="28"/>
          <w:szCs w:val="28"/>
        </w:rPr>
        <w:t>День профсоюзов РТ</w:t>
      </w:r>
    </w:p>
    <w:p w:rsidR="00BE5644" w:rsidRPr="002A20D2" w:rsidRDefault="00BE5644" w:rsidP="00400F01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«С Профсоюзом по жизни!»</w:t>
      </w:r>
      <w:r>
        <w:rPr>
          <w:rFonts w:ascii="Times New Roman" w:hAnsi="Times New Roman"/>
          <w:sz w:val="28"/>
          <w:szCs w:val="28"/>
        </w:rPr>
        <w:t>.</w:t>
      </w:r>
      <w:r w:rsidRPr="00400F01">
        <w:rPr>
          <w:rFonts w:ascii="Times New Roman" w:hAnsi="Times New Roman"/>
          <w:sz w:val="28"/>
          <w:szCs w:val="28"/>
        </w:rPr>
        <w:t xml:space="preserve"> </w:t>
      </w:r>
      <w:r w:rsidRPr="002A20D2">
        <w:rPr>
          <w:rFonts w:ascii="Times New Roman" w:hAnsi="Times New Roman"/>
          <w:sz w:val="28"/>
          <w:szCs w:val="28"/>
        </w:rPr>
        <w:t>«Профсоюзный помощник»</w:t>
      </w:r>
    </w:p>
    <w:p w:rsidR="00BE5644" w:rsidRDefault="00BE5644" w:rsidP="00400F01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помощи в подготовке документов нуждающимся</w:t>
      </w:r>
    </w:p>
    <w:p w:rsidR="00BE5644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25</w:t>
      </w:r>
      <w:r w:rsidRPr="002A20D2">
        <w:rPr>
          <w:rFonts w:ascii="Times New Roman" w:hAnsi="Times New Roman"/>
          <w:b/>
          <w:sz w:val="28"/>
          <w:szCs w:val="28"/>
        </w:rPr>
        <w:t xml:space="preserve"> сентября</w:t>
      </w:r>
      <w:r>
        <w:rPr>
          <w:rFonts w:ascii="Times New Roman" w:hAnsi="Times New Roman"/>
          <w:b/>
          <w:sz w:val="28"/>
          <w:szCs w:val="28"/>
        </w:rPr>
        <w:t xml:space="preserve"> –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Рассказать  об истории профсоюзного движения. Правовое положение профсоюзов современном обществе. Основные функции профсоюзов. Трудовое законодательства.</w:t>
      </w:r>
    </w:p>
    <w:p w:rsidR="00BE5644" w:rsidRPr="002A20D2" w:rsidRDefault="00BE5644" w:rsidP="002A20D2">
      <w:pPr>
        <w:contextualSpacing/>
        <w:rPr>
          <w:rFonts w:ascii="Times New Roman" w:hAnsi="Times New Roman"/>
          <w:b/>
          <w:sz w:val="28"/>
          <w:szCs w:val="28"/>
        </w:rPr>
      </w:pPr>
      <w:r w:rsidRPr="002A20D2">
        <w:rPr>
          <w:rFonts w:ascii="Times New Roman" w:hAnsi="Times New Roman"/>
          <w:b/>
          <w:sz w:val="28"/>
          <w:szCs w:val="28"/>
        </w:rPr>
        <w:t xml:space="preserve">26 сентября </w:t>
      </w:r>
    </w:p>
    <w:p w:rsidR="00BE5644" w:rsidRPr="002A20D2" w:rsidRDefault="00BE5644" w:rsidP="002A20D2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«Зарядись энергией Профсоюза»</w:t>
      </w:r>
    </w:p>
    <w:p w:rsidR="00BE5644" w:rsidRPr="002A20D2" w:rsidRDefault="00BE5644" w:rsidP="002A20D2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 xml:space="preserve"> Провести флешмоб «Мы вместе»</w:t>
      </w:r>
    </w:p>
    <w:p w:rsidR="00BE5644" w:rsidRPr="002A20D2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 w:rsidRPr="002A20D2">
        <w:rPr>
          <w:rFonts w:ascii="Times New Roman" w:hAnsi="Times New Roman"/>
          <w:b/>
          <w:sz w:val="28"/>
          <w:szCs w:val="28"/>
        </w:rPr>
        <w:t>27 сентября</w:t>
      </w:r>
      <w:r>
        <w:rPr>
          <w:rFonts w:ascii="Times New Roman" w:hAnsi="Times New Roman"/>
          <w:b/>
          <w:sz w:val="28"/>
          <w:szCs w:val="28"/>
        </w:rPr>
        <w:t>-День рождения Общероссийского Профсоюза Образования</w:t>
      </w:r>
    </w:p>
    <w:p w:rsidR="00BE5644" w:rsidRPr="002A20D2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«Есть Профсоюзов- есть коллективный договор!»</w:t>
      </w:r>
    </w:p>
    <w:p w:rsidR="00BE5644" w:rsidRPr="003741F0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3741F0">
        <w:rPr>
          <w:rFonts w:ascii="Times New Roman" w:hAnsi="Times New Roman"/>
          <w:sz w:val="28"/>
          <w:szCs w:val="28"/>
        </w:rPr>
        <w:t>Напомнить о коллективном договоре, ознакомить новых сотрудников с Новым Договором. Поздравление коллег с профессиональным праздником «День дошкольного работника». Чаепитие.</w:t>
      </w:r>
    </w:p>
    <w:p w:rsidR="00BE5644" w:rsidRPr="002A20D2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28</w:t>
      </w:r>
      <w:r w:rsidRPr="002A20D2">
        <w:rPr>
          <w:rFonts w:ascii="Times New Roman" w:hAnsi="Times New Roman"/>
          <w:b/>
          <w:sz w:val="28"/>
          <w:szCs w:val="28"/>
        </w:rPr>
        <w:t xml:space="preserve"> сентября </w:t>
      </w:r>
    </w:p>
    <w:p w:rsidR="00BE5644" w:rsidRPr="002A20D2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 w:rsidRPr="002A20D2">
        <w:rPr>
          <w:rFonts w:ascii="Times New Roman" w:hAnsi="Times New Roman"/>
          <w:sz w:val="28"/>
          <w:szCs w:val="28"/>
        </w:rPr>
        <w:t>«Ты нужен Профсоюзу –Профсоюз нужен тебе»</w:t>
      </w:r>
    </w:p>
    <w:p w:rsidR="00BE5644" w:rsidRPr="002A20D2" w:rsidRDefault="00BE5644" w:rsidP="00B954B3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собраний с повесткой  «31 год Общероссийскому Профсоюзу образования»</w:t>
      </w: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</w:p>
    <w:p w:rsidR="00BE5644" w:rsidRDefault="00BE5644" w:rsidP="00B954B3">
      <w:pPr>
        <w:contextualSpacing/>
        <w:rPr>
          <w:rFonts w:ascii="Times New Roman" w:hAnsi="Times New Roman"/>
          <w:sz w:val="28"/>
          <w:szCs w:val="28"/>
        </w:rPr>
      </w:pPr>
    </w:p>
    <w:p w:rsidR="00BE5644" w:rsidRPr="00B954B3" w:rsidRDefault="00BE5644" w:rsidP="00B954B3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Профкома МАДОУ «Детский сад №377 комбинированного вида»Советского района г.Казани____________________Аблязова Н.М.</w:t>
      </w:r>
    </w:p>
    <w:p w:rsidR="00BE5644" w:rsidRPr="00B954B3" w:rsidRDefault="00BE5644" w:rsidP="00B954B3">
      <w:pPr>
        <w:contextualSpacing/>
        <w:jc w:val="center"/>
        <w:rPr>
          <w:rFonts w:ascii="Times New Roman" w:hAnsi="Times New Roman"/>
          <w:sz w:val="28"/>
          <w:szCs w:val="28"/>
        </w:rPr>
      </w:pPr>
    </w:p>
    <w:sectPr w:rsidR="00BE5644" w:rsidRPr="00B954B3" w:rsidSect="00537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54B3"/>
    <w:rsid w:val="001F4605"/>
    <w:rsid w:val="002A20D2"/>
    <w:rsid w:val="003741F0"/>
    <w:rsid w:val="00400F01"/>
    <w:rsid w:val="00537822"/>
    <w:rsid w:val="009A1B6D"/>
    <w:rsid w:val="00B954B3"/>
    <w:rsid w:val="00BE5644"/>
    <w:rsid w:val="00D62A22"/>
    <w:rsid w:val="00F32CD0"/>
    <w:rsid w:val="00F6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82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1</Pages>
  <Words>214</Words>
  <Characters>1220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Детский сад</cp:lastModifiedBy>
  <cp:revision>4</cp:revision>
  <dcterms:created xsi:type="dcterms:W3CDTF">2022-09-09T07:55:00Z</dcterms:created>
  <dcterms:modified xsi:type="dcterms:W3CDTF">2023-09-19T08:49:00Z</dcterms:modified>
</cp:coreProperties>
</file>